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4F6B42" w14:textId="77777777" w:rsidR="00066D66" w:rsidRDefault="00066D66" w:rsidP="00066D66"/>
    <w:p w14:paraId="3DD2AFA0" w14:textId="317B9350" w:rsidR="00066D66" w:rsidRDefault="00066D66" w:rsidP="00143C28">
      <w:pPr>
        <w:pStyle w:val="Heading1"/>
      </w:pPr>
      <w:r>
        <w:t xml:space="preserve">Note to </w:t>
      </w:r>
      <w:r w:rsidR="009E7184">
        <w:t>MC</w:t>
      </w:r>
    </w:p>
    <w:p w14:paraId="11F68C46" w14:textId="6C8CACAB" w:rsidR="00066D66" w:rsidRDefault="00066D66" w:rsidP="00066D66">
      <w:r>
        <w:t>Th</w:t>
      </w:r>
      <w:r w:rsidR="0022652C">
        <w:t>ank you for reading this before</w:t>
      </w:r>
      <w:r>
        <w:t>hand, familiarising yourself with the content and delivering the introduction with GUSTO! Cheers, Rachael.</w:t>
      </w:r>
    </w:p>
    <w:p w14:paraId="3A700A5C" w14:textId="77777777" w:rsidR="00066D66" w:rsidRDefault="00066D66" w:rsidP="00066D66"/>
    <w:p w14:paraId="7513E6BF" w14:textId="17881551" w:rsidR="00066D66" w:rsidRDefault="00066D66" w:rsidP="00143C28">
      <w:pPr>
        <w:pStyle w:val="Heading1"/>
      </w:pPr>
      <w:r>
        <w:t>Introduction</w:t>
      </w:r>
    </w:p>
    <w:p w14:paraId="4E32E595" w14:textId="3DD1F6DF" w:rsidR="00066D66" w:rsidRPr="00066D66" w:rsidRDefault="00066D66" w:rsidP="009E7184">
      <w:r w:rsidRPr="00066D66">
        <w:t>Imagine living in 24 hours of</w:t>
      </w:r>
      <w:r>
        <w:t xml:space="preserve"> darkness for months at a time…</w:t>
      </w:r>
    </w:p>
    <w:p w14:paraId="05436F89" w14:textId="72A1BCD4" w:rsidR="00066D66" w:rsidRPr="00066D66" w:rsidRDefault="00066D66" w:rsidP="009E7184">
      <w:r>
        <w:t>Imagine the temperature hovering</w:t>
      </w:r>
      <w:r w:rsidRPr="00066D66">
        <w:t xml:space="preserve"> around </w:t>
      </w:r>
      <w:r w:rsidRPr="00066D66">
        <w:rPr>
          <w:b/>
        </w:rPr>
        <w:t>minus</w:t>
      </w:r>
      <w:r w:rsidRPr="00066D66">
        <w:t xml:space="preserve"> 35 de</w:t>
      </w:r>
      <w:r>
        <w:t xml:space="preserve">grees </w:t>
      </w:r>
    </w:p>
    <w:p w14:paraId="6F4FF995" w14:textId="51E1FC8C" w:rsidR="00066D66" w:rsidRDefault="00066D66" w:rsidP="009E7184">
      <w:r>
        <w:t>You can’t get in or out</w:t>
      </w:r>
      <w:r w:rsidRPr="00066D66">
        <w:t>…</w:t>
      </w:r>
    </w:p>
    <w:p w14:paraId="1FE70309" w14:textId="141D21F0" w:rsidR="00066D66" w:rsidRPr="00066D66" w:rsidRDefault="00066D66" w:rsidP="009E7184">
      <w:r>
        <w:t>Y</w:t>
      </w:r>
      <w:r w:rsidRPr="00066D66">
        <w:t xml:space="preserve">ou </w:t>
      </w:r>
      <w:r>
        <w:t>didn’t</w:t>
      </w:r>
      <w:r w:rsidRPr="00066D66">
        <w:t xml:space="preserve"> even get to pick the people you </w:t>
      </w:r>
      <w:r>
        <w:t>live with…</w:t>
      </w:r>
    </w:p>
    <w:p w14:paraId="7C6C3E31" w14:textId="3CAB9FDF" w:rsidR="00066D66" w:rsidRPr="00066D66" w:rsidRDefault="00066D66" w:rsidP="009E7184">
      <w:r w:rsidRPr="00066D66">
        <w:t>And</w:t>
      </w:r>
      <w:r>
        <w:t>…</w:t>
      </w:r>
      <w:r w:rsidRPr="00066D66">
        <w:t xml:space="preserve"> you’re </w:t>
      </w:r>
      <w:r>
        <w:t xml:space="preserve">stuck </w:t>
      </w:r>
      <w:r w:rsidRPr="00066D66">
        <w:t>there for a year!</w:t>
      </w:r>
    </w:p>
    <w:p w14:paraId="5F9ADA68" w14:textId="77777777" w:rsidR="00066D66" w:rsidRPr="00066D66" w:rsidRDefault="00066D66" w:rsidP="009E7184"/>
    <w:p w14:paraId="52B9A451" w14:textId="77777777" w:rsidR="00066D66" w:rsidRPr="00066D66" w:rsidRDefault="00066D66" w:rsidP="009E7184">
      <w:r w:rsidRPr="00066D66">
        <w:t>Antarctica in Winter is totally inaccessible – which means once the last ship leaves in February no one can get in or out of the place, ever, until the ship returns in November.</w:t>
      </w:r>
    </w:p>
    <w:p w14:paraId="36E19DC7" w14:textId="77777777" w:rsidR="00066D66" w:rsidRPr="00066D66" w:rsidRDefault="00066D66" w:rsidP="009E7184"/>
    <w:p w14:paraId="086EB9C8" w14:textId="77777777" w:rsidR="00066D66" w:rsidRPr="00066D66" w:rsidRDefault="00066D66" w:rsidP="009E7184">
      <w:r w:rsidRPr="00066D66">
        <w:t>Our next speaker today did exactly that.</w:t>
      </w:r>
    </w:p>
    <w:p w14:paraId="1AD9E302" w14:textId="77777777" w:rsidR="00066D66" w:rsidRPr="00066D66" w:rsidRDefault="00066D66" w:rsidP="009E7184">
      <w:r w:rsidRPr="00066D66">
        <w:t xml:space="preserve">Rachael Robertson led an expedition to Antarctica and was responsible for the welfare and safety of the 18 members of her team for an entire year. </w:t>
      </w:r>
    </w:p>
    <w:p w14:paraId="33E683CB" w14:textId="77777777" w:rsidR="00066D66" w:rsidRPr="00066D66" w:rsidRDefault="00066D66" w:rsidP="009E7184"/>
    <w:p w14:paraId="2D5AC1D6" w14:textId="77777777" w:rsidR="00066D66" w:rsidRPr="00066D66" w:rsidRDefault="00066D66" w:rsidP="009E7184">
      <w:r w:rsidRPr="00066D66">
        <w:t xml:space="preserve">Today she will share how she led and inspired her team through the long, tough Antarctic year. </w:t>
      </w:r>
    </w:p>
    <w:p w14:paraId="0DCB0656" w14:textId="77777777" w:rsidR="00066D66" w:rsidRPr="00066D66" w:rsidRDefault="00066D66" w:rsidP="009E7184"/>
    <w:p w14:paraId="40BED1AE" w14:textId="77777777" w:rsidR="00066D66" w:rsidRPr="00066D66" w:rsidRDefault="00066D66" w:rsidP="009E7184"/>
    <w:p w14:paraId="737EE224" w14:textId="6AF03B7E" w:rsidR="00066D66" w:rsidRPr="00066D66" w:rsidRDefault="00066D66" w:rsidP="009E7184">
      <w:r w:rsidRPr="00066D66">
        <w:t>Please welcome Rachael</w:t>
      </w:r>
      <w:r>
        <w:t>…</w:t>
      </w:r>
    </w:p>
    <w:p w14:paraId="5AA67581" w14:textId="77777777" w:rsidR="00066D66" w:rsidRPr="00066D66" w:rsidRDefault="00066D66" w:rsidP="00066D66">
      <w:bookmarkStart w:id="0" w:name="_GoBack"/>
      <w:bookmarkEnd w:id="0"/>
    </w:p>
    <w:sectPr w:rsidR="00066D66" w:rsidRPr="00066D66" w:rsidSect="00B7399F">
      <w:headerReference w:type="default" r:id="rId8"/>
      <w:footerReference w:type="default" r:id="rId9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CD832C" w14:textId="77777777" w:rsidR="00066D66" w:rsidRDefault="00066D66" w:rsidP="00177D66">
      <w:pPr>
        <w:spacing w:before="0" w:line="240" w:lineRule="auto"/>
      </w:pPr>
      <w:r>
        <w:separator/>
      </w:r>
    </w:p>
  </w:endnote>
  <w:endnote w:type="continuationSeparator" w:id="0">
    <w:p w14:paraId="2B24913B" w14:textId="77777777" w:rsidR="00066D66" w:rsidRDefault="00066D66" w:rsidP="00177D66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Interstate-Regula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ecilia LT Std Roman">
    <w:panose1 w:val="02060503050505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E2B601" w14:textId="1C86FEFC" w:rsidR="00C67390" w:rsidRDefault="00C67390">
    <w:pPr>
      <w:pStyle w:val="Footer"/>
    </w:pPr>
    <w:r>
      <w:t>April 2015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B6AB90" w14:textId="77777777" w:rsidR="00066D66" w:rsidRDefault="00066D66" w:rsidP="00177D66">
      <w:pPr>
        <w:spacing w:before="0" w:line="240" w:lineRule="auto"/>
      </w:pPr>
      <w:r>
        <w:separator/>
      </w:r>
    </w:p>
  </w:footnote>
  <w:footnote w:type="continuationSeparator" w:id="0">
    <w:p w14:paraId="2F3A6FD5" w14:textId="77777777" w:rsidR="00066D66" w:rsidRDefault="00066D66" w:rsidP="00177D66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9811ED" w14:textId="77777777" w:rsidR="00143C28" w:rsidRDefault="00143C28" w:rsidP="00143C28">
    <w:pPr>
      <w:pStyle w:val="Header"/>
    </w:pPr>
  </w:p>
  <w:p w14:paraId="7AF47BCC" w14:textId="77777777" w:rsidR="00143C28" w:rsidRDefault="00143C28" w:rsidP="00143C28">
    <w:pPr>
      <w:pStyle w:val="Header"/>
      <w:tabs>
        <w:tab w:val="clear" w:pos="8640"/>
        <w:tab w:val="right" w:pos="10490"/>
      </w:tabs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00F65C1A" wp14:editId="06380A2B">
          <wp:simplePos x="0" y="0"/>
          <wp:positionH relativeFrom="column">
            <wp:posOffset>-291465</wp:posOffset>
          </wp:positionH>
          <wp:positionV relativeFrom="paragraph">
            <wp:posOffset>19685</wp:posOffset>
          </wp:positionV>
          <wp:extent cx="1647825" cy="769620"/>
          <wp:effectExtent l="0" t="0" r="3175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r_colour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7825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103E44FD" w14:textId="02C7A605" w:rsidR="00143C28" w:rsidRPr="00143C28" w:rsidRDefault="00143C28" w:rsidP="00143C28">
    <w:pPr>
      <w:rPr>
        <w:rFonts w:asciiTheme="majorHAnsi" w:hAnsiTheme="majorHAnsi"/>
        <w:b/>
        <w:sz w:val="28"/>
      </w:rPr>
    </w:pPr>
    <w:r>
      <w:tab/>
    </w:r>
    <w:r>
      <w:tab/>
      <w:t xml:space="preserve">                      </w:t>
    </w:r>
    <w:r w:rsidRPr="00143C28">
      <w:rPr>
        <w:rFonts w:asciiTheme="majorHAnsi" w:hAnsiTheme="majorHAnsi"/>
        <w:b/>
        <w:sz w:val="28"/>
      </w:rPr>
      <w:t>RACHAEL ROBERTSON – SPEAKER INTRODUCTION</w:t>
    </w:r>
  </w:p>
  <w:p w14:paraId="3FE94566" w14:textId="77777777" w:rsidR="00143C28" w:rsidRPr="006C3E85" w:rsidRDefault="00143C28" w:rsidP="00143C28">
    <w:pPr>
      <w:rPr>
        <w:b/>
        <w:sz w:val="36"/>
      </w:rPr>
    </w:pPr>
  </w:p>
  <w:p w14:paraId="73182953" w14:textId="77777777" w:rsidR="00143C28" w:rsidRDefault="00143C28" w:rsidP="00143C28">
    <w:pPr>
      <w:pStyle w:val="Header"/>
      <w:tabs>
        <w:tab w:val="clear" w:pos="8640"/>
        <w:tab w:val="left" w:pos="631"/>
        <w:tab w:val="left" w:pos="8647"/>
        <w:tab w:val="right" w:pos="10490"/>
      </w:tabs>
    </w:pPr>
  </w:p>
  <w:p w14:paraId="6CCA5D3B" w14:textId="77777777" w:rsidR="00143C28" w:rsidRDefault="00143C28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232F5"/>
    <w:multiLevelType w:val="hybridMultilevel"/>
    <w:tmpl w:val="1CBEE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660689"/>
    <w:multiLevelType w:val="hybridMultilevel"/>
    <w:tmpl w:val="A58EA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C78"/>
    <w:rsid w:val="00040C78"/>
    <w:rsid w:val="00066D66"/>
    <w:rsid w:val="00143C28"/>
    <w:rsid w:val="00177D66"/>
    <w:rsid w:val="00196C68"/>
    <w:rsid w:val="0022652C"/>
    <w:rsid w:val="00595091"/>
    <w:rsid w:val="005B776E"/>
    <w:rsid w:val="00773C76"/>
    <w:rsid w:val="009A62C2"/>
    <w:rsid w:val="009A6EE4"/>
    <w:rsid w:val="009D5D4C"/>
    <w:rsid w:val="009E7184"/>
    <w:rsid w:val="00B4734B"/>
    <w:rsid w:val="00B7399F"/>
    <w:rsid w:val="00B74BA9"/>
    <w:rsid w:val="00C67390"/>
    <w:rsid w:val="00E14335"/>
    <w:rsid w:val="00E343AE"/>
    <w:rsid w:val="00EF1817"/>
    <w:rsid w:val="00F12F3D"/>
    <w:rsid w:val="00FD0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77ED4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184"/>
    <w:pPr>
      <w:spacing w:before="120" w:line="288" w:lineRule="auto"/>
    </w:pPr>
    <w:rPr>
      <w:rFonts w:ascii="Cambria" w:hAnsi="Cambria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3C28"/>
    <w:pPr>
      <w:keepNext/>
      <w:keepLines/>
      <w:spacing w:before="480"/>
      <w:outlineLvl w:val="0"/>
    </w:pPr>
    <w:rPr>
      <w:rFonts w:asciiTheme="minorHAnsi" w:eastAsiaTheme="majorEastAsia" w:hAnsiTheme="minorHAnsi" w:cstheme="majorBidi"/>
      <w:b/>
      <w:bCs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6C68"/>
    <w:pPr>
      <w:keepNext/>
      <w:keepLines/>
      <w:spacing w:before="200"/>
      <w:outlineLvl w:val="1"/>
    </w:pPr>
    <w:rPr>
      <w:rFonts w:ascii="Interstate-Regular" w:eastAsiaTheme="majorEastAsia" w:hAnsi="Interstate-Regular" w:cstheme="majorBidi"/>
      <w:bCs/>
      <w:color w:val="F8981D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6C68"/>
    <w:pPr>
      <w:keepNext/>
      <w:keepLines/>
      <w:spacing w:before="200"/>
      <w:outlineLvl w:val="2"/>
    </w:pPr>
    <w:rPr>
      <w:rFonts w:ascii="Interstate-Regular" w:eastAsiaTheme="majorEastAsia" w:hAnsi="Interstate-Regular" w:cstheme="majorBidi"/>
      <w:bCs/>
      <w:color w:val="F8981D" w:themeColor="accen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C28"/>
    <w:rPr>
      <w:rFonts w:eastAsiaTheme="majorEastAsia" w:cstheme="majorBidi"/>
      <w:b/>
      <w:bCs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6C68"/>
    <w:rPr>
      <w:rFonts w:ascii="Interstate-Regular" w:eastAsiaTheme="majorEastAsia" w:hAnsi="Interstate-Regular" w:cstheme="majorBidi"/>
      <w:bCs/>
      <w:color w:val="F8981D" w:themeColor="accent1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6C68"/>
    <w:rPr>
      <w:rFonts w:ascii="Interstate-Regular" w:eastAsiaTheme="majorEastAsia" w:hAnsi="Interstate-Regular" w:cstheme="majorBidi"/>
      <w:bCs/>
      <w:color w:val="F8981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9E7184"/>
    <w:pPr>
      <w:pBdr>
        <w:bottom w:val="single" w:sz="8" w:space="4" w:color="F8981D" w:themeColor="accent1"/>
      </w:pBdr>
      <w:spacing w:after="300"/>
      <w:contextualSpacing/>
    </w:pPr>
    <w:rPr>
      <w:rFonts w:ascii="Calibri" w:eastAsiaTheme="majorEastAsia" w:hAnsi="Calibri" w:cstheme="majorBidi"/>
      <w:i/>
      <w:color w:val="545456" w:themeColor="text2" w:themeShade="BF"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E7184"/>
    <w:rPr>
      <w:rFonts w:ascii="Calibri" w:eastAsiaTheme="majorEastAsia" w:hAnsi="Calibri" w:cstheme="majorBidi"/>
      <w:i/>
      <w:color w:val="545456" w:themeColor="text2" w:themeShade="BF"/>
      <w:spacing w:val="5"/>
      <w:kern w:val="28"/>
      <w:sz w:val="32"/>
      <w:szCs w:val="52"/>
    </w:rPr>
  </w:style>
  <w:style w:type="paragraph" w:styleId="ListParagraph">
    <w:name w:val="List Paragraph"/>
    <w:basedOn w:val="Normal"/>
    <w:uiPriority w:val="34"/>
    <w:qFormat/>
    <w:rsid w:val="009A62C2"/>
    <w:pPr>
      <w:ind w:left="720"/>
      <w:contextualSpacing/>
    </w:pPr>
  </w:style>
  <w:style w:type="table" w:styleId="TableGrid">
    <w:name w:val="Table Grid"/>
    <w:basedOn w:val="TableNormal"/>
    <w:uiPriority w:val="59"/>
    <w:rsid w:val="009A6E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77D66"/>
    <w:pPr>
      <w:tabs>
        <w:tab w:val="center" w:pos="4320"/>
        <w:tab w:val="right" w:pos="864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D66"/>
    <w:rPr>
      <w:rFonts w:ascii="Caecilia LT Std Roman" w:hAnsi="Caecilia LT Std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177D66"/>
    <w:pPr>
      <w:tabs>
        <w:tab w:val="center" w:pos="4320"/>
        <w:tab w:val="right" w:pos="864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D66"/>
    <w:rPr>
      <w:rFonts w:ascii="Caecilia LT Std Roman" w:hAnsi="Caecilia LT Std Roman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7D66"/>
    <w:pPr>
      <w:spacing w:before="0" w:line="240" w:lineRule="auto"/>
    </w:pPr>
    <w:rPr>
      <w:rFonts w:ascii="Lucida Grande" w:hAnsi="Lucida Grande" w:cs="Lucida Grande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7D6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184"/>
    <w:pPr>
      <w:spacing w:before="120" w:line="288" w:lineRule="auto"/>
    </w:pPr>
    <w:rPr>
      <w:rFonts w:ascii="Cambria" w:hAnsi="Cambria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3C28"/>
    <w:pPr>
      <w:keepNext/>
      <w:keepLines/>
      <w:spacing w:before="480"/>
      <w:outlineLvl w:val="0"/>
    </w:pPr>
    <w:rPr>
      <w:rFonts w:asciiTheme="minorHAnsi" w:eastAsiaTheme="majorEastAsia" w:hAnsiTheme="minorHAnsi" w:cstheme="majorBidi"/>
      <w:b/>
      <w:bCs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6C68"/>
    <w:pPr>
      <w:keepNext/>
      <w:keepLines/>
      <w:spacing w:before="200"/>
      <w:outlineLvl w:val="1"/>
    </w:pPr>
    <w:rPr>
      <w:rFonts w:ascii="Interstate-Regular" w:eastAsiaTheme="majorEastAsia" w:hAnsi="Interstate-Regular" w:cstheme="majorBidi"/>
      <w:bCs/>
      <w:color w:val="F8981D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6C68"/>
    <w:pPr>
      <w:keepNext/>
      <w:keepLines/>
      <w:spacing w:before="200"/>
      <w:outlineLvl w:val="2"/>
    </w:pPr>
    <w:rPr>
      <w:rFonts w:ascii="Interstate-Regular" w:eastAsiaTheme="majorEastAsia" w:hAnsi="Interstate-Regular" w:cstheme="majorBidi"/>
      <w:bCs/>
      <w:color w:val="F8981D" w:themeColor="accen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C28"/>
    <w:rPr>
      <w:rFonts w:eastAsiaTheme="majorEastAsia" w:cstheme="majorBidi"/>
      <w:b/>
      <w:bCs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6C68"/>
    <w:rPr>
      <w:rFonts w:ascii="Interstate-Regular" w:eastAsiaTheme="majorEastAsia" w:hAnsi="Interstate-Regular" w:cstheme="majorBidi"/>
      <w:bCs/>
      <w:color w:val="F8981D" w:themeColor="accent1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6C68"/>
    <w:rPr>
      <w:rFonts w:ascii="Interstate-Regular" w:eastAsiaTheme="majorEastAsia" w:hAnsi="Interstate-Regular" w:cstheme="majorBidi"/>
      <w:bCs/>
      <w:color w:val="F8981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9E7184"/>
    <w:pPr>
      <w:pBdr>
        <w:bottom w:val="single" w:sz="8" w:space="4" w:color="F8981D" w:themeColor="accent1"/>
      </w:pBdr>
      <w:spacing w:after="300"/>
      <w:contextualSpacing/>
    </w:pPr>
    <w:rPr>
      <w:rFonts w:ascii="Calibri" w:eastAsiaTheme="majorEastAsia" w:hAnsi="Calibri" w:cstheme="majorBidi"/>
      <w:i/>
      <w:color w:val="545456" w:themeColor="text2" w:themeShade="BF"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E7184"/>
    <w:rPr>
      <w:rFonts w:ascii="Calibri" w:eastAsiaTheme="majorEastAsia" w:hAnsi="Calibri" w:cstheme="majorBidi"/>
      <w:i/>
      <w:color w:val="545456" w:themeColor="text2" w:themeShade="BF"/>
      <w:spacing w:val="5"/>
      <w:kern w:val="28"/>
      <w:sz w:val="32"/>
      <w:szCs w:val="52"/>
    </w:rPr>
  </w:style>
  <w:style w:type="paragraph" w:styleId="ListParagraph">
    <w:name w:val="List Paragraph"/>
    <w:basedOn w:val="Normal"/>
    <w:uiPriority w:val="34"/>
    <w:qFormat/>
    <w:rsid w:val="009A62C2"/>
    <w:pPr>
      <w:ind w:left="720"/>
      <w:contextualSpacing/>
    </w:pPr>
  </w:style>
  <w:style w:type="table" w:styleId="TableGrid">
    <w:name w:val="Table Grid"/>
    <w:basedOn w:val="TableNormal"/>
    <w:uiPriority w:val="59"/>
    <w:rsid w:val="009A6E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77D66"/>
    <w:pPr>
      <w:tabs>
        <w:tab w:val="center" w:pos="4320"/>
        <w:tab w:val="right" w:pos="864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D66"/>
    <w:rPr>
      <w:rFonts w:ascii="Caecilia LT Std Roman" w:hAnsi="Caecilia LT Std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177D66"/>
    <w:pPr>
      <w:tabs>
        <w:tab w:val="center" w:pos="4320"/>
        <w:tab w:val="right" w:pos="864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D66"/>
    <w:rPr>
      <w:rFonts w:ascii="Caecilia LT Std Roman" w:hAnsi="Caecilia LT Std Roman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7D66"/>
    <w:pPr>
      <w:spacing w:before="0" w:line="240" w:lineRule="auto"/>
    </w:pPr>
    <w:rPr>
      <w:rFonts w:ascii="Lucida Grande" w:hAnsi="Lucida Grande" w:cs="Lucida Grande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7D6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38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iclamont:Documents:1.%20Rachael%20Robertson:10.%20Administration:Templates:My%20Templates:blank%20document.dotm" TargetMode="External"/></Relationships>
</file>

<file path=word/theme/theme1.xml><?xml version="1.0" encoding="utf-8"?>
<a:theme xmlns:a="http://schemas.openxmlformats.org/drawingml/2006/main" name="Rachael Robertson">
  <a:themeElements>
    <a:clrScheme name="Rachael Robertson">
      <a:dk1>
        <a:sysClr val="windowText" lastClr="000000"/>
      </a:dk1>
      <a:lt1>
        <a:sysClr val="window" lastClr="FFFFFF"/>
      </a:lt1>
      <a:dk2>
        <a:srgbClr val="717074"/>
      </a:dk2>
      <a:lt2>
        <a:srgbClr val="FFFFFF"/>
      </a:lt2>
      <a:accent1>
        <a:srgbClr val="F8981D"/>
      </a:accent1>
      <a:accent2>
        <a:srgbClr val="717074"/>
      </a:accent2>
      <a:accent3>
        <a:srgbClr val="7BC143"/>
      </a:accent3>
      <a:accent4>
        <a:srgbClr val="009DDC"/>
      </a:accent4>
      <a:accent5>
        <a:srgbClr val="B890C2"/>
      </a:accent5>
      <a:accent6>
        <a:srgbClr val="F05133"/>
      </a:accent6>
      <a:hlink>
        <a:srgbClr val="404040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 document.dotm</Template>
  <TotalTime>3</TotalTime>
  <Pages>1</Pages>
  <Words>133</Words>
  <Characters>760</Characters>
  <Application>Microsoft Macintosh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 Lamont</dc:creator>
  <cp:keywords/>
  <dc:description/>
  <cp:lastModifiedBy>Rachael Lamont</cp:lastModifiedBy>
  <cp:revision>5</cp:revision>
  <cp:lastPrinted>2013-02-28T05:18:00Z</cp:lastPrinted>
  <dcterms:created xsi:type="dcterms:W3CDTF">2013-10-24T06:55:00Z</dcterms:created>
  <dcterms:modified xsi:type="dcterms:W3CDTF">2015-04-22T00:53:00Z</dcterms:modified>
</cp:coreProperties>
</file>